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628" w:rsidRDefault="00605628" w:rsidP="001D714D">
      <w:pPr>
        <w:jc w:val="center"/>
        <w:rPr>
          <w:sz w:val="20"/>
          <w:szCs w:val="20"/>
        </w:rPr>
      </w:pPr>
      <w:r w:rsidRPr="00052F35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70.5pt">
            <v:imagedata r:id="rId7" o:title=""/>
          </v:shape>
        </w:pict>
      </w:r>
    </w:p>
    <w:p w:rsidR="00605628" w:rsidRPr="002B3CB8" w:rsidRDefault="00605628" w:rsidP="001D714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Verein </w:t>
      </w:r>
      <w:r w:rsidRPr="002938AE">
        <w:rPr>
          <w:b/>
          <w:bCs/>
          <w:sz w:val="20"/>
          <w:szCs w:val="20"/>
        </w:rPr>
        <w:t>Bürger für Grainau</w:t>
      </w:r>
      <w:r>
        <w:rPr>
          <w:sz w:val="20"/>
          <w:szCs w:val="20"/>
        </w:rPr>
        <w:t xml:space="preserve">  - Beitrittserklärung</w:t>
      </w:r>
    </w:p>
    <w:p w:rsidR="00605628" w:rsidRPr="002B3CB8" w:rsidRDefault="00605628">
      <w:pPr>
        <w:rPr>
          <w:sz w:val="20"/>
          <w:szCs w:val="20"/>
        </w:rPr>
      </w:pPr>
      <w:r w:rsidRPr="002B3CB8">
        <w:rPr>
          <w:sz w:val="20"/>
          <w:szCs w:val="20"/>
        </w:rPr>
        <w:t xml:space="preserve">Hiermit beantrage ich die Mitgliedschaft </w:t>
      </w:r>
      <w:r>
        <w:rPr>
          <w:sz w:val="20"/>
          <w:szCs w:val="20"/>
        </w:rPr>
        <w:t xml:space="preserve">im Verein </w:t>
      </w:r>
      <w:r w:rsidRPr="002938AE">
        <w:rPr>
          <w:b/>
          <w:bCs/>
          <w:sz w:val="20"/>
          <w:szCs w:val="20"/>
        </w:rPr>
        <w:t>Bürger für Grainau</w:t>
      </w:r>
      <w:r>
        <w:rPr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48"/>
        <w:gridCol w:w="6764"/>
      </w:tblGrid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Name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Vorname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Straße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Hausnummer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Postleitzahl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Ort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Geburtsdatum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05628" w:rsidRPr="009B259A" w:rsidTr="00F773EC">
        <w:trPr>
          <w:trHeight w:val="450"/>
        </w:trPr>
        <w:tc>
          <w:tcPr>
            <w:tcW w:w="2448" w:type="dxa"/>
            <w:vAlign w:val="center"/>
          </w:tcPr>
          <w:p w:rsidR="00605628" w:rsidRPr="009B259A" w:rsidRDefault="00605628" w:rsidP="00F773E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B259A">
              <w:rPr>
                <w:sz w:val="20"/>
                <w:szCs w:val="20"/>
              </w:rPr>
              <w:t>E-Mail-Adresse</w:t>
            </w:r>
            <w:r>
              <w:rPr>
                <w:sz w:val="20"/>
                <w:szCs w:val="20"/>
              </w:rPr>
              <w:t xml:space="preserve"> *</w:t>
            </w:r>
          </w:p>
        </w:tc>
        <w:tc>
          <w:tcPr>
            <w:tcW w:w="6764" w:type="dxa"/>
          </w:tcPr>
          <w:p w:rsidR="00605628" w:rsidRPr="009B259A" w:rsidRDefault="00605628" w:rsidP="009B259A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605628" w:rsidRPr="001D714D" w:rsidRDefault="00605628" w:rsidP="001D714D">
      <w:pPr>
        <w:spacing w:after="90" w:line="240" w:lineRule="auto"/>
        <w:rPr>
          <w:sz w:val="16"/>
          <w:szCs w:val="16"/>
        </w:rPr>
      </w:pPr>
      <w:r w:rsidRPr="001D714D">
        <w:rPr>
          <w:sz w:val="16"/>
          <w:szCs w:val="16"/>
        </w:rPr>
        <w:t>Jugendlich Mitglieder sind beitragsfrei einschließlich des Kalenderjahres, in dem sie das 18. Lebensjahr vollenden.</w:t>
      </w:r>
    </w:p>
    <w:p w:rsidR="00605628" w:rsidRPr="001D714D" w:rsidRDefault="00605628" w:rsidP="001D714D">
      <w:pPr>
        <w:spacing w:after="90" w:line="240" w:lineRule="auto"/>
        <w:rPr>
          <w:sz w:val="16"/>
          <w:szCs w:val="16"/>
        </w:rPr>
      </w:pPr>
      <w:r w:rsidRPr="001D714D">
        <w:rPr>
          <w:sz w:val="16"/>
          <w:szCs w:val="16"/>
        </w:rPr>
        <w:t xml:space="preserve">Der Beitrag für volljährige Mitglieder beträgt </w:t>
      </w:r>
      <w:r>
        <w:rPr>
          <w:sz w:val="16"/>
          <w:szCs w:val="16"/>
        </w:rPr>
        <w:t xml:space="preserve">aktuell </w:t>
      </w:r>
      <w:r w:rsidRPr="001D714D">
        <w:rPr>
          <w:sz w:val="16"/>
          <w:szCs w:val="16"/>
        </w:rPr>
        <w:t xml:space="preserve">kalenderjährlich EUR </w:t>
      </w:r>
      <w:r w:rsidRPr="001D714D">
        <w:rPr>
          <w:b/>
          <w:bCs/>
          <w:sz w:val="16"/>
          <w:szCs w:val="16"/>
        </w:rPr>
        <w:t>12.-</w:t>
      </w:r>
      <w:r w:rsidRPr="001D714D">
        <w:rPr>
          <w:sz w:val="16"/>
          <w:szCs w:val="16"/>
        </w:rPr>
        <w:t xml:space="preserve">  und wird unverzüglich mit Aufnahme in den Verein fällig.  Als  Folgebeitrag wird  der Mitgliedsbeitrag am </w:t>
      </w:r>
      <w:smartTag w:uri="urn:schemas-microsoft-com:office:smarttags" w:element="time">
        <w:smartTagPr>
          <w:attr w:name="Minute" w:val="03"/>
          <w:attr w:name="Hour" w:val="01"/>
        </w:smartTagPr>
        <w:r>
          <w:rPr>
            <w:sz w:val="16"/>
            <w:szCs w:val="16"/>
          </w:rPr>
          <w:t>01.03.</w:t>
        </w:r>
      </w:smartTag>
      <w:r>
        <w:rPr>
          <w:sz w:val="16"/>
          <w:szCs w:val="16"/>
        </w:rPr>
        <w:t xml:space="preserve"> </w:t>
      </w:r>
      <w:r w:rsidRPr="001D714D">
        <w:rPr>
          <w:sz w:val="16"/>
          <w:szCs w:val="16"/>
        </w:rPr>
        <w:t xml:space="preserve">eines jeden Kalenderjahres </w:t>
      </w:r>
      <w:r>
        <w:rPr>
          <w:sz w:val="16"/>
          <w:szCs w:val="16"/>
        </w:rPr>
        <w:t xml:space="preserve">fällig und </w:t>
      </w:r>
      <w:r w:rsidRPr="001D714D">
        <w:rPr>
          <w:sz w:val="16"/>
          <w:szCs w:val="16"/>
        </w:rPr>
        <w:t>eingezogen.</w:t>
      </w:r>
    </w:p>
    <w:p w:rsidR="00605628" w:rsidRPr="001D714D" w:rsidRDefault="00605628" w:rsidP="001D714D">
      <w:pPr>
        <w:spacing w:after="90" w:line="240" w:lineRule="auto"/>
        <w:rPr>
          <w:sz w:val="16"/>
          <w:szCs w:val="16"/>
        </w:rPr>
      </w:pPr>
      <w:r w:rsidRPr="001D714D">
        <w:rPr>
          <w:sz w:val="16"/>
          <w:szCs w:val="16"/>
        </w:rPr>
        <w:t xml:space="preserve">Ich bin damit einverstanden, dass die oben genannten Daten zum Zwecke der Vereinsverwaltung gespeichert werden. Eine Weitergabe an </w:t>
      </w:r>
      <w:r>
        <w:rPr>
          <w:sz w:val="16"/>
          <w:szCs w:val="16"/>
        </w:rPr>
        <w:t xml:space="preserve">unberechtigte </w:t>
      </w:r>
      <w:r w:rsidRPr="001D714D">
        <w:rPr>
          <w:sz w:val="16"/>
          <w:szCs w:val="16"/>
        </w:rPr>
        <w:t>Dritte ist ausgeschlossen.</w:t>
      </w:r>
      <w:r>
        <w:rPr>
          <w:sz w:val="16"/>
          <w:szCs w:val="16"/>
        </w:rPr>
        <w:t xml:space="preserve"> Mein Einverständnis zur Datenspeicherung und Datennutzung kann ich jederzeit widerrufen</w:t>
      </w:r>
    </w:p>
    <w:p w:rsidR="00605628" w:rsidRDefault="00605628" w:rsidP="000107A1">
      <w:pPr>
        <w:rPr>
          <w:sz w:val="20"/>
          <w:szCs w:val="20"/>
        </w:rPr>
      </w:pPr>
      <w:bookmarkStart w:id="0" w:name="_GoBack"/>
      <w:bookmarkEnd w:id="0"/>
    </w:p>
    <w:p w:rsidR="00605628" w:rsidRPr="002B3CB8" w:rsidRDefault="00605628" w:rsidP="000107A1">
      <w:pPr>
        <w:rPr>
          <w:sz w:val="20"/>
          <w:szCs w:val="20"/>
        </w:rPr>
      </w:pPr>
      <w:r>
        <w:rPr>
          <w:sz w:val="20"/>
          <w:szCs w:val="20"/>
        </w:rPr>
        <w:t xml:space="preserve">_ _ _ _ _ _ _ _ _ _ _ _ _ _ _ _ _ _ _ _ _ _ _ _ _ _ _ _ _ _ _ _ _ _ _ _ _ _ _ _ _ _ _ _ _ _ _ _ _ _ _ _ _ _ _ _ _ _ _ _ _ _ </w:t>
      </w:r>
    </w:p>
    <w:p w:rsidR="00605628" w:rsidRPr="002B3CB8" w:rsidRDefault="00605628" w:rsidP="000107A1">
      <w:pPr>
        <w:spacing w:after="0" w:line="240" w:lineRule="auto"/>
        <w:rPr>
          <w:sz w:val="16"/>
          <w:szCs w:val="16"/>
        </w:rPr>
      </w:pPr>
      <w:r w:rsidRPr="002B3CB8">
        <w:rPr>
          <w:sz w:val="16"/>
          <w:szCs w:val="16"/>
        </w:rPr>
        <w:t>Ort, Datum</w:t>
      </w:r>
      <w:r w:rsidRPr="002B3CB8">
        <w:rPr>
          <w:sz w:val="20"/>
          <w:szCs w:val="20"/>
        </w:rPr>
        <w:t xml:space="preserve">                      </w:t>
      </w:r>
      <w:r w:rsidRPr="002B3CB8">
        <w:rPr>
          <w:sz w:val="16"/>
          <w:szCs w:val="16"/>
        </w:rPr>
        <w:t>Unterschrift des Mitglieds</w:t>
      </w:r>
      <w:r w:rsidRPr="002B3CB8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                   </w:t>
      </w:r>
      <w:r w:rsidRPr="002B3CB8">
        <w:rPr>
          <w:sz w:val="20"/>
          <w:szCs w:val="20"/>
        </w:rPr>
        <w:t xml:space="preserve"> </w:t>
      </w:r>
      <w:r w:rsidRPr="002B3CB8">
        <w:rPr>
          <w:sz w:val="16"/>
          <w:szCs w:val="16"/>
        </w:rPr>
        <w:t xml:space="preserve">Bei Minderjährigen Unterschrift des gesetzlichen </w:t>
      </w:r>
      <w:r>
        <w:rPr>
          <w:sz w:val="16"/>
          <w:szCs w:val="16"/>
        </w:rPr>
        <w:t xml:space="preserve"> Vertreters</w:t>
      </w:r>
      <w:r w:rsidRPr="002B3CB8">
        <w:rPr>
          <w:sz w:val="16"/>
          <w:szCs w:val="16"/>
        </w:rPr>
        <w:tab/>
      </w:r>
      <w:r w:rsidRPr="002B3CB8">
        <w:rPr>
          <w:sz w:val="16"/>
          <w:szCs w:val="16"/>
        </w:rPr>
        <w:tab/>
      </w:r>
      <w:r w:rsidRPr="002B3CB8">
        <w:rPr>
          <w:sz w:val="16"/>
          <w:szCs w:val="16"/>
        </w:rPr>
        <w:tab/>
      </w:r>
      <w:r w:rsidRPr="002B3CB8">
        <w:rPr>
          <w:sz w:val="16"/>
          <w:szCs w:val="16"/>
        </w:rPr>
        <w:tab/>
      </w:r>
      <w:r w:rsidRPr="002B3CB8">
        <w:rPr>
          <w:sz w:val="16"/>
          <w:szCs w:val="16"/>
        </w:rPr>
        <w:tab/>
      </w:r>
      <w:r w:rsidRPr="002B3CB8">
        <w:rPr>
          <w:sz w:val="16"/>
          <w:szCs w:val="16"/>
        </w:rPr>
        <w:tab/>
        <w:t xml:space="preserve">    </w:t>
      </w:r>
    </w:p>
    <w:p w:rsidR="00605628" w:rsidRPr="002B3CB8" w:rsidRDefault="00605628" w:rsidP="00A229D0">
      <w:pPr>
        <w:pBdr>
          <w:bottom w:val="single" w:sz="12" w:space="1" w:color="auto"/>
        </w:pBdr>
        <w:rPr>
          <w:sz w:val="20"/>
          <w:szCs w:val="20"/>
        </w:rPr>
      </w:pPr>
      <w:r w:rsidRPr="002B3CB8">
        <w:rPr>
          <w:sz w:val="20"/>
          <w:szCs w:val="20"/>
        </w:rPr>
        <w:t>*</w:t>
      </w:r>
      <w:r w:rsidRPr="001D714D">
        <w:rPr>
          <w:sz w:val="16"/>
          <w:szCs w:val="16"/>
        </w:rPr>
        <w:t>Freiwillige Angabe</w:t>
      </w:r>
    </w:p>
    <w:p w:rsidR="00605628" w:rsidRDefault="00605628" w:rsidP="002B3CB8">
      <w:pPr>
        <w:rPr>
          <w:b/>
          <w:bCs/>
          <w:sz w:val="18"/>
          <w:szCs w:val="18"/>
        </w:rPr>
      </w:pPr>
    </w:p>
    <w:p w:rsidR="00605628" w:rsidRPr="002B3CB8" w:rsidRDefault="00605628" w:rsidP="002B3CB8">
      <w:pPr>
        <w:rPr>
          <w:b/>
          <w:bCs/>
          <w:sz w:val="18"/>
          <w:szCs w:val="18"/>
        </w:rPr>
      </w:pPr>
      <w:r w:rsidRPr="002B3CB8">
        <w:rPr>
          <w:b/>
          <w:bCs/>
          <w:sz w:val="18"/>
          <w:szCs w:val="18"/>
        </w:rPr>
        <w:t>Einzugsermächtigung</w:t>
      </w:r>
    </w:p>
    <w:p w:rsidR="00605628" w:rsidRPr="002B3CB8" w:rsidRDefault="00605628" w:rsidP="000107A1">
      <w:pPr>
        <w:spacing w:after="0" w:line="240" w:lineRule="auto"/>
        <w:rPr>
          <w:sz w:val="18"/>
          <w:szCs w:val="18"/>
        </w:rPr>
      </w:pPr>
      <w:r w:rsidRPr="002B3CB8">
        <w:rPr>
          <w:sz w:val="18"/>
          <w:szCs w:val="18"/>
        </w:rPr>
        <w:t xml:space="preserve">Ich ermächtige den Verein </w:t>
      </w:r>
      <w:r w:rsidRPr="002938AE">
        <w:rPr>
          <w:b/>
          <w:bCs/>
          <w:sz w:val="18"/>
          <w:szCs w:val="18"/>
        </w:rPr>
        <w:t>Bürger für Grainau</w:t>
      </w:r>
      <w:r w:rsidRPr="002B3CB8">
        <w:rPr>
          <w:sz w:val="18"/>
          <w:szCs w:val="18"/>
        </w:rPr>
        <w:t xml:space="preserve">  widerruflich, die von mir zu</w:t>
      </w:r>
      <w:r>
        <w:rPr>
          <w:sz w:val="18"/>
          <w:szCs w:val="18"/>
        </w:rPr>
        <w:t xml:space="preserve"> entrichtenden Beiträge bei Fälligkeit durch </w:t>
      </w:r>
    </w:p>
    <w:p w:rsidR="00605628" w:rsidRDefault="00605628" w:rsidP="002B3CB8">
      <w:pPr>
        <w:rPr>
          <w:sz w:val="18"/>
          <w:szCs w:val="18"/>
        </w:rPr>
      </w:pPr>
      <w:r w:rsidRPr="002B3CB8">
        <w:rPr>
          <w:sz w:val="18"/>
          <w:szCs w:val="18"/>
        </w:rPr>
        <w:t>Lastschri</w:t>
      </w:r>
      <w:r>
        <w:rPr>
          <w:sz w:val="18"/>
          <w:szCs w:val="18"/>
        </w:rPr>
        <w:t>ft von meinem Konto einzuziehen. Die Einzugsermächtigung erlischt mit dem Ende der Mitgliedschaft automatisch.</w:t>
      </w:r>
    </w:p>
    <w:p w:rsidR="00605628" w:rsidRPr="002B3CB8" w:rsidRDefault="00605628" w:rsidP="002B3CB8">
      <w:pPr>
        <w:rPr>
          <w:sz w:val="18"/>
          <w:szCs w:val="18"/>
        </w:rPr>
      </w:pPr>
    </w:p>
    <w:p w:rsidR="00605628" w:rsidRPr="002B3CB8" w:rsidRDefault="00605628" w:rsidP="002B3CB8">
      <w:pPr>
        <w:rPr>
          <w:sz w:val="18"/>
          <w:szCs w:val="18"/>
        </w:rPr>
      </w:pPr>
      <w:r w:rsidRPr="002B3CB8">
        <w:rPr>
          <w:sz w:val="18"/>
          <w:szCs w:val="18"/>
        </w:rPr>
        <w:t>Kontoinhaber: ………………………………………………………..…………………………………..</w:t>
      </w:r>
    </w:p>
    <w:p w:rsidR="00605628" w:rsidRPr="002B3CB8" w:rsidRDefault="00605628" w:rsidP="002B3CB8">
      <w:pPr>
        <w:rPr>
          <w:sz w:val="18"/>
          <w:szCs w:val="18"/>
        </w:rPr>
      </w:pPr>
      <w:r w:rsidRPr="002B3CB8">
        <w:rPr>
          <w:sz w:val="18"/>
          <w:szCs w:val="18"/>
        </w:rPr>
        <w:t>Bank: ……………………………………………..……………………………………………</w:t>
      </w:r>
      <w:r>
        <w:rPr>
          <w:sz w:val="18"/>
          <w:szCs w:val="18"/>
        </w:rPr>
        <w:t>…………….</w:t>
      </w:r>
    </w:p>
    <w:p w:rsidR="00605628" w:rsidRDefault="00605628" w:rsidP="002B3CB8">
      <w:pPr>
        <w:rPr>
          <w:sz w:val="18"/>
          <w:szCs w:val="18"/>
        </w:rPr>
      </w:pPr>
      <w:r w:rsidRPr="002B3CB8">
        <w:rPr>
          <w:sz w:val="18"/>
          <w:szCs w:val="18"/>
        </w:rPr>
        <w:t>Kontonummer: …………………………………........... BLZ ……….……………………….....</w:t>
      </w:r>
      <w:r>
        <w:rPr>
          <w:sz w:val="18"/>
          <w:szCs w:val="18"/>
        </w:rPr>
        <w:t>.</w:t>
      </w:r>
    </w:p>
    <w:p w:rsidR="00605628" w:rsidRPr="002B3CB8" w:rsidRDefault="00605628" w:rsidP="002B3CB8">
      <w:pPr>
        <w:rPr>
          <w:sz w:val="20"/>
          <w:szCs w:val="20"/>
        </w:rPr>
      </w:pPr>
    </w:p>
    <w:p w:rsidR="00605628" w:rsidRDefault="00605628" w:rsidP="000107A1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_ _ _ _ _ _ _ _ _ _ _ _ _ _ _ _ _ _ _ _ _ _ _ _ _ _ _ _ _ _ _ _ _ _ _ _ _ _ </w:t>
      </w:r>
    </w:p>
    <w:p w:rsidR="00605628" w:rsidRDefault="00605628" w:rsidP="000107A1">
      <w:pPr>
        <w:spacing w:after="0" w:line="240" w:lineRule="auto"/>
        <w:rPr>
          <w:sz w:val="20"/>
          <w:szCs w:val="20"/>
        </w:rPr>
      </w:pPr>
      <w:r w:rsidRPr="002B3CB8">
        <w:rPr>
          <w:sz w:val="20"/>
          <w:szCs w:val="20"/>
        </w:rPr>
        <w:t>Datum und Unterschrift des Kontoinhabers</w:t>
      </w:r>
    </w:p>
    <w:p w:rsidR="00605628" w:rsidRPr="002B3CB8" w:rsidRDefault="00605628" w:rsidP="000107A1">
      <w:pPr>
        <w:spacing w:after="0" w:line="240" w:lineRule="auto"/>
        <w:rPr>
          <w:sz w:val="20"/>
          <w:szCs w:val="20"/>
        </w:rPr>
      </w:pPr>
    </w:p>
    <w:sectPr w:rsidR="00605628" w:rsidRPr="002B3CB8" w:rsidSect="007A5046">
      <w:footerReference w:type="default" r:id="rId8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628" w:rsidRDefault="00605628" w:rsidP="005E6431">
      <w:pPr>
        <w:spacing w:after="0" w:line="240" w:lineRule="auto"/>
      </w:pPr>
      <w:r>
        <w:separator/>
      </w:r>
    </w:p>
  </w:endnote>
  <w:endnote w:type="continuationSeparator" w:id="0">
    <w:p w:rsidR="00605628" w:rsidRDefault="00605628" w:rsidP="005E6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28" w:rsidRDefault="00605628">
    <w:pPr>
      <w:pStyle w:val="Footer"/>
    </w:pPr>
    <w:r>
      <w:t>Verein Bürger für Grainau, 1. Vorsitzender Wolfgang Utz, Waxensteinstraße 32, 82491 Grainau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628" w:rsidRDefault="00605628" w:rsidP="005E6431">
      <w:pPr>
        <w:spacing w:after="0" w:line="240" w:lineRule="auto"/>
      </w:pPr>
      <w:r>
        <w:separator/>
      </w:r>
    </w:p>
  </w:footnote>
  <w:footnote w:type="continuationSeparator" w:id="0">
    <w:p w:rsidR="00605628" w:rsidRDefault="00605628" w:rsidP="005E6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EA16E9"/>
    <w:multiLevelType w:val="hybridMultilevel"/>
    <w:tmpl w:val="840A11E8"/>
    <w:lvl w:ilvl="0" w:tplc="13B41D3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CA52C4F"/>
    <w:multiLevelType w:val="hybridMultilevel"/>
    <w:tmpl w:val="D9345404"/>
    <w:lvl w:ilvl="0" w:tplc="F4E24B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20"/>
  <w:embedSystemFont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9D0"/>
    <w:rsid w:val="000107A1"/>
    <w:rsid w:val="00052F35"/>
    <w:rsid w:val="000746EE"/>
    <w:rsid w:val="00092B0C"/>
    <w:rsid w:val="000B40CE"/>
    <w:rsid w:val="000D4305"/>
    <w:rsid w:val="0016170C"/>
    <w:rsid w:val="001C703D"/>
    <w:rsid w:val="001D1662"/>
    <w:rsid w:val="001D1724"/>
    <w:rsid w:val="001D6C92"/>
    <w:rsid w:val="001D714D"/>
    <w:rsid w:val="0022167F"/>
    <w:rsid w:val="002938AE"/>
    <w:rsid w:val="002B3CB8"/>
    <w:rsid w:val="003325C8"/>
    <w:rsid w:val="00377C1C"/>
    <w:rsid w:val="00460488"/>
    <w:rsid w:val="00464A57"/>
    <w:rsid w:val="00466E94"/>
    <w:rsid w:val="00467EF6"/>
    <w:rsid w:val="00493A25"/>
    <w:rsid w:val="005C599E"/>
    <w:rsid w:val="005E6431"/>
    <w:rsid w:val="00605628"/>
    <w:rsid w:val="00632AE4"/>
    <w:rsid w:val="006543F4"/>
    <w:rsid w:val="00726A91"/>
    <w:rsid w:val="007A5046"/>
    <w:rsid w:val="0084121C"/>
    <w:rsid w:val="008E4E1F"/>
    <w:rsid w:val="009B259A"/>
    <w:rsid w:val="00A229D0"/>
    <w:rsid w:val="00A774A5"/>
    <w:rsid w:val="00A83946"/>
    <w:rsid w:val="00B229D2"/>
    <w:rsid w:val="00D74F39"/>
    <w:rsid w:val="00D95C20"/>
    <w:rsid w:val="00DF1867"/>
    <w:rsid w:val="00E568E2"/>
    <w:rsid w:val="00E60958"/>
    <w:rsid w:val="00F1008E"/>
    <w:rsid w:val="00F773EC"/>
    <w:rsid w:val="00FB65B8"/>
    <w:rsid w:val="00FD2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599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A229D0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A229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1617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lang w:eastAsia="en-US"/>
    </w:rPr>
  </w:style>
  <w:style w:type="paragraph" w:styleId="Footer">
    <w:name w:val="footer"/>
    <w:basedOn w:val="Normal"/>
    <w:link w:val="FooterChar"/>
    <w:uiPriority w:val="99"/>
    <w:rsid w:val="001617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231</Words>
  <Characters>1461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 Bürger für Grainau  - Beitrittserklärung</dc:title>
  <dc:subject/>
  <dc:creator>JimmY</dc:creator>
  <cp:keywords/>
  <dc:description/>
  <cp:lastModifiedBy>g7333</cp:lastModifiedBy>
  <cp:revision>3</cp:revision>
  <cp:lastPrinted>2013-08-07T12:56:00Z</cp:lastPrinted>
  <dcterms:created xsi:type="dcterms:W3CDTF">2013-08-07T12:56:00Z</dcterms:created>
  <dcterms:modified xsi:type="dcterms:W3CDTF">2013-08-08T11:24:00Z</dcterms:modified>
</cp:coreProperties>
</file>